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838B9" w14:textId="3E8BEA86" w:rsidR="00DB792D" w:rsidRDefault="00AA255F">
      <w:r>
        <w:rPr>
          <w:noProof/>
        </w:rPr>
        <mc:AlternateContent>
          <mc:Choice Requires="wps">
            <w:drawing>
              <wp:anchor distT="0" distB="0" distL="114300" distR="114300" simplePos="0" relativeHeight="251662336" behindDoc="0" locked="0" layoutInCell="1" allowOverlap="1" wp14:anchorId="567838B9" wp14:editId="567838BA">
                <wp:simplePos x="0" y="0"/>
                <wp:positionH relativeFrom="column">
                  <wp:posOffset>-581028</wp:posOffset>
                </wp:positionH>
                <wp:positionV relativeFrom="paragraph">
                  <wp:posOffset>-876296</wp:posOffset>
                </wp:positionV>
                <wp:extent cx="1123953" cy="647066"/>
                <wp:effectExtent l="0" t="0" r="19047" b="19684"/>
                <wp:wrapNone/>
                <wp:docPr id="1701811573"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67008D94"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567838BB" wp14:editId="567838BC">
                <wp:simplePos x="0" y="0"/>
                <wp:positionH relativeFrom="page">
                  <wp:align>left</wp:align>
                </wp:positionH>
                <wp:positionV relativeFrom="paragraph">
                  <wp:posOffset>-895353</wp:posOffset>
                </wp:positionV>
                <wp:extent cx="7905116" cy="685800"/>
                <wp:effectExtent l="0" t="0" r="19684" b="19050"/>
                <wp:wrapNone/>
                <wp:docPr id="966975107"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6A47EF7A"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567838BD" wp14:editId="69A8374D">
                <wp:simplePos x="0" y="0"/>
                <wp:positionH relativeFrom="column">
                  <wp:posOffset>361946</wp:posOffset>
                </wp:positionH>
                <wp:positionV relativeFrom="paragraph">
                  <wp:posOffset>1419221</wp:posOffset>
                </wp:positionV>
                <wp:extent cx="5181603" cy="2667003"/>
                <wp:effectExtent l="0" t="0" r="19050" b="19050"/>
                <wp:wrapNone/>
                <wp:docPr id="2022675561"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5F8A838C"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p>
    <w:p w14:paraId="567838BA" w14:textId="18B0F637" w:rsidR="00DB792D" w:rsidRDefault="00AA255F">
      <w:r>
        <w:rPr>
          <w:noProof/>
        </w:rPr>
        <mc:AlternateContent>
          <mc:Choice Requires="wps">
            <w:drawing>
              <wp:anchor distT="0" distB="0" distL="114300" distR="114300" simplePos="0" relativeHeight="251659264" behindDoc="0" locked="0" layoutInCell="1" allowOverlap="1" wp14:anchorId="567838C0" wp14:editId="109A8CFD">
                <wp:simplePos x="0" y="0"/>
                <wp:positionH relativeFrom="column">
                  <wp:posOffset>1209675</wp:posOffset>
                </wp:positionH>
                <wp:positionV relativeFrom="paragraph">
                  <wp:posOffset>129540</wp:posOffset>
                </wp:positionV>
                <wp:extent cx="3562350" cy="657225"/>
                <wp:effectExtent l="0" t="0" r="0" b="9525"/>
                <wp:wrapNone/>
                <wp:docPr id="312276152" name="Text Box 6"/>
                <wp:cNvGraphicFramePr/>
                <a:graphic xmlns:a="http://schemas.openxmlformats.org/drawingml/2006/main">
                  <a:graphicData uri="http://schemas.microsoft.com/office/word/2010/wordprocessingShape">
                    <wps:wsp>
                      <wps:cNvSpPr txBox="1"/>
                      <wps:spPr>
                        <a:xfrm>
                          <a:off x="0" y="0"/>
                          <a:ext cx="3562350" cy="657225"/>
                        </a:xfrm>
                        <a:prstGeom prst="rect">
                          <a:avLst/>
                        </a:prstGeom>
                        <a:solidFill>
                          <a:srgbClr val="FFFFFF"/>
                        </a:solidFill>
                        <a:ln>
                          <a:noFill/>
                          <a:prstDash/>
                        </a:ln>
                      </wps:spPr>
                      <wps:txbx>
                        <w:txbxContent>
                          <w:p w14:paraId="567838C2" w14:textId="2F7E96CE" w:rsidR="00DB792D" w:rsidRPr="00AA255F" w:rsidRDefault="00AA255F">
                            <w:pPr>
                              <w:rPr>
                                <w:rFonts w:ascii="Aptos" w:hAnsi="Aptos"/>
                                <w:color w:val="1F3864" w:themeColor="accent1" w:themeShade="80"/>
                                <w:sz w:val="72"/>
                                <w:szCs w:val="72"/>
                              </w:rPr>
                            </w:pPr>
                            <w:r w:rsidRPr="00AA255F">
                              <w:rPr>
                                <w:rFonts w:ascii="Aptos" w:hAnsi="Aptos"/>
                                <w:color w:val="1F3864" w:themeColor="accent1" w:themeShade="80"/>
                                <w:sz w:val="72"/>
                                <w:szCs w:val="72"/>
                              </w:rPr>
                              <w:t>KOTRI BRIDGE</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type w14:anchorId="567838C0" id="_x0000_t202" coordsize="21600,21600" o:spt="202" path="m,l,21600r21600,l21600,xe">
                <v:stroke joinstyle="miter"/>
                <v:path gradientshapeok="t" o:connecttype="rect"/>
              </v:shapetype>
              <v:shape id="Text Box 6" o:spid="_x0000_s1026" type="#_x0000_t202" style="position:absolute;margin-left:95.25pt;margin-top:10.2pt;width:280.5pt;height:5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" stroked="f">
                <v:textbox>
                  <w:txbxContent>
                    <w:p w14:paraId="567838C2" w14:textId="2F7E96CE" w:rsidR="00DB792D" w:rsidRPr="00AA255F" w:rsidRDefault="00AA255F">
                      <w:pPr>
                        <w:rPr>
                          <w:rFonts w:ascii="Aptos" w:hAnsi="Aptos"/>
                          <w:color w:val="1F3864" w:themeColor="accent1" w:themeShade="80"/>
                          <w:sz w:val="72"/>
                          <w:szCs w:val="72"/>
                        </w:rPr>
                      </w:pPr>
                      <w:r w:rsidRPr="00AA255F">
                        <w:rPr>
                          <w:rFonts w:ascii="Aptos" w:hAnsi="Aptos"/>
                          <w:color w:val="1F3864" w:themeColor="accent1" w:themeShade="80"/>
                          <w:sz w:val="72"/>
                          <w:szCs w:val="72"/>
                        </w:rPr>
                        <w:t>KOTRI BRIDGE</w:t>
                      </w:r>
                    </w:p>
                  </w:txbxContent>
                </v:textbox>
              </v:shape>
            </w:pict>
          </mc:Fallback>
        </mc:AlternateContent>
      </w:r>
    </w:p>
    <w:p w14:paraId="567838BB" w14:textId="77777777" w:rsidR="00DB792D" w:rsidRDefault="00DB792D"/>
    <w:p w14:paraId="567838BC" w14:textId="77777777" w:rsidR="00DB792D" w:rsidRDefault="00DB792D"/>
    <w:p w14:paraId="567838BD" w14:textId="77777777" w:rsidR="00DB792D" w:rsidRDefault="00DB792D"/>
    <w:p w14:paraId="567838BE" w14:textId="77777777" w:rsidR="00DB792D" w:rsidRDefault="00DB792D"/>
    <w:p w14:paraId="567838BF" w14:textId="77777777" w:rsidR="00DB792D" w:rsidRDefault="00DB792D"/>
    <w:p w14:paraId="567838C0" w14:textId="77777777" w:rsidR="00DB792D" w:rsidRDefault="00DB792D"/>
    <w:p w14:paraId="567838C1" w14:textId="77777777" w:rsidR="00DB792D" w:rsidRDefault="00DB792D"/>
    <w:p w14:paraId="567838C2" w14:textId="77777777" w:rsidR="00DB792D" w:rsidRDefault="00DB792D"/>
    <w:p w14:paraId="567838C3" w14:textId="77777777" w:rsidR="00DB792D" w:rsidRDefault="00DB792D"/>
    <w:p w14:paraId="567838C4" w14:textId="77777777" w:rsidR="00DB792D" w:rsidRDefault="00DB792D"/>
    <w:p w14:paraId="567838C5" w14:textId="77777777" w:rsidR="00DB792D" w:rsidRDefault="00DB792D"/>
    <w:p w14:paraId="567838C6" w14:textId="77777777" w:rsidR="00DB792D" w:rsidRDefault="00DB792D"/>
    <w:p w14:paraId="567838C7" w14:textId="77777777" w:rsidR="00DB792D" w:rsidRDefault="00DB792D"/>
    <w:p w14:paraId="567838C8" w14:textId="77777777" w:rsidR="00DB792D" w:rsidRDefault="00DB792D"/>
    <w:p w14:paraId="105AAE72" w14:textId="2D896CC8" w:rsidR="00AA255F" w:rsidRPr="00AA255F" w:rsidRDefault="00AA255F" w:rsidP="00AA255F">
      <w:pPr>
        <w:spacing w:line="276" w:lineRule="auto"/>
        <w:jc w:val="both"/>
      </w:pPr>
      <w:r w:rsidRPr="00AA255F">
        <w:t xml:space="preserve">The </w:t>
      </w:r>
      <w:proofErr w:type="spellStart"/>
      <w:r w:rsidRPr="00AA255F">
        <w:t>Kotri</w:t>
      </w:r>
      <w:proofErr w:type="spellEnd"/>
      <w:r w:rsidRPr="00AA255F">
        <w:t xml:space="preserve"> Bridge, a monumental engineering feat spanning the mighty Indus River, stands as a testament to human ingenuity and perseverance. Located near Hyderabad, Sindh, Pakistan, this vital artery connects the bustling cities of Karachi and Hyderabad, facilitating vital transportation and trade links between the southern regions of the country. Completed in 1962, the bridge has not only eased the movement of goods and people but has also become an iconic landmark, symbolizing progress and connectivity in the region. Its graceful arches and sturdy structure harmonize with the surrounding landscape, offering a picturesque sight to travelers and locals alike. With its strategic importance and aesthetic appeal, the </w:t>
      </w:r>
      <w:proofErr w:type="spellStart"/>
      <w:r w:rsidRPr="00AA255F">
        <w:t>Kotri</w:t>
      </w:r>
      <w:proofErr w:type="spellEnd"/>
      <w:r w:rsidRPr="00AA255F">
        <w:t xml:space="preserve"> Bridge continues to be a source of pride for the nation, embodying the spirit of unity and progress.</w:t>
      </w:r>
      <w:r w:rsidRPr="00AA255F">
        <w:t xml:space="preserve"> </w:t>
      </w:r>
      <w:r w:rsidRPr="00AA255F">
        <w:t xml:space="preserve">The </w:t>
      </w:r>
      <w:proofErr w:type="spellStart"/>
      <w:r w:rsidRPr="00AA255F">
        <w:t>Kotri</w:t>
      </w:r>
      <w:proofErr w:type="spellEnd"/>
      <w:r w:rsidRPr="00AA255F">
        <w:t xml:space="preserve"> Bridge, an architectural marvel standing proudly over the flowing waters of the Indus River, serves as a lifeline for the communities it connects. Stretching over 1.5 kilometers, it not only bridges the physical gap between Karachi and Hyderabad but also serves as a symbolic link between urban centers and rural hinterlands. Its construction heralded a new era of economic development, enabling the seamless movement of goods and fostering regional integration. Over the decades, it has become more than just a means of transportation; it is a symbol of resilience, endurance, and progress. As the sun sets behind its graceful silhouette, casting reflections on the shimmering waters below, the </w:t>
      </w:r>
      <w:proofErr w:type="spellStart"/>
      <w:r w:rsidRPr="00AA255F">
        <w:t>Kotri</w:t>
      </w:r>
      <w:proofErr w:type="spellEnd"/>
      <w:r w:rsidRPr="00AA255F">
        <w:t xml:space="preserve"> Bridge stands as a beacon of hope and connectivity, binding together the diverse tapestry of cultures and aspirations that define Pakistan.</w:t>
      </w:r>
    </w:p>
    <w:sectPr w:rsidR="00AA255F" w:rsidRPr="00AA255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838C6" w14:textId="77777777" w:rsidR="00AA255F" w:rsidRDefault="00AA255F">
      <w:pPr>
        <w:spacing w:after="0" w:line="240" w:lineRule="auto"/>
      </w:pPr>
      <w:r>
        <w:separator/>
      </w:r>
    </w:p>
  </w:endnote>
  <w:endnote w:type="continuationSeparator" w:id="0">
    <w:p w14:paraId="567838C8" w14:textId="77777777" w:rsidR="00AA255F" w:rsidRDefault="00AA2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838C2" w14:textId="77777777" w:rsidR="00AA255F" w:rsidRDefault="00AA255F">
      <w:pPr>
        <w:spacing w:after="0" w:line="240" w:lineRule="auto"/>
      </w:pPr>
      <w:r>
        <w:rPr>
          <w:color w:val="000000"/>
        </w:rPr>
        <w:separator/>
      </w:r>
    </w:p>
  </w:footnote>
  <w:footnote w:type="continuationSeparator" w:id="0">
    <w:p w14:paraId="567838C4" w14:textId="77777777" w:rsidR="00AA255F" w:rsidRDefault="00AA25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B792D"/>
    <w:rsid w:val="00AA255F"/>
    <w:rsid w:val="00DB7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7838B9"/>
  <w15:docId w15:val="{8B1E9B07-01CE-4FA6-A54D-4E31C3BB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258</Words>
  <Characters>1444</Characters>
  <Application>Microsoft Office Word</Application>
  <DocSecurity>0</DocSecurity>
  <Lines>33</Lines>
  <Paragraphs>1</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2024-03-28T01:44:00Z</dcterms:created>
  <dcterms:modified xsi:type="dcterms:W3CDTF">2024-03-28T01:44:00Z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